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430" w:rsidRDefault="00C817D7">
      <w:bookmarkStart w:id="0" w:name="_GoBack"/>
      <w:bookmarkEnd w:id="0"/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723900" y="895350"/>
            <wp:positionH relativeFrom="margin">
              <wp:align>center</wp:align>
            </wp:positionH>
            <wp:positionV relativeFrom="margin">
              <wp:align>center</wp:align>
            </wp:positionV>
            <wp:extent cx="8572500" cy="6336193"/>
            <wp:effectExtent l="0" t="0" r="0" b="762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0" cy="63361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7430" w:rsidSect="00C7768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7D7"/>
    <w:rsid w:val="00567430"/>
    <w:rsid w:val="00C7768E"/>
    <w:rsid w:val="00C8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D4E040-5EAF-4F53-AE5C-8F9F52EC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8815FA38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Lilja Helms</dc:creator>
  <cp:keywords/>
  <dc:description/>
  <cp:lastModifiedBy>Lilja Helms</cp:lastModifiedBy>
  <cp:revision>2</cp:revision>
  <dcterms:created xsi:type="dcterms:W3CDTF">2017-05-19T12:36:00Z</dcterms:created>
  <dcterms:modified xsi:type="dcterms:W3CDTF">2017-05-19T12:37:00Z</dcterms:modified>
</cp:coreProperties>
</file>